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7CC8" w14:textId="77777777" w:rsidR="00B7214C" w:rsidRDefault="00B7214C" w:rsidP="00B7214C">
      <w:pPr>
        <w:tabs>
          <w:tab w:val="left" w:pos="3480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eGrid"/>
        <w:tblW w:w="9286" w:type="dxa"/>
        <w:tblInd w:w="279" w:type="dxa"/>
        <w:tblCellMar>
          <w:top w:w="12" w:type="dxa"/>
          <w:left w:w="111" w:type="dxa"/>
          <w:right w:w="39" w:type="dxa"/>
        </w:tblCellMar>
        <w:tblLook w:val="04A0" w:firstRow="1" w:lastRow="0" w:firstColumn="1" w:lastColumn="0" w:noHBand="0" w:noVBand="1"/>
      </w:tblPr>
      <w:tblGrid>
        <w:gridCol w:w="2521"/>
        <w:gridCol w:w="850"/>
        <w:gridCol w:w="763"/>
        <w:gridCol w:w="745"/>
        <w:gridCol w:w="1378"/>
        <w:gridCol w:w="3029"/>
      </w:tblGrid>
      <w:tr w:rsidR="00B7214C" w14:paraId="37F848F2" w14:textId="77777777" w:rsidTr="00A46EA2">
        <w:trPr>
          <w:trHeight w:val="360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5AB0CA43" w14:textId="77777777" w:rsidR="00B7214C" w:rsidRDefault="00B7214C" w:rsidP="00B7214C">
            <w:pPr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>Fecha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C62BA" w14:textId="77777777" w:rsidR="00B7214C" w:rsidRDefault="00B7214C" w:rsidP="00FF72EE">
            <w:pPr>
              <w:ind w:right="7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DÍA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74531C" w14:textId="77777777" w:rsidR="00B7214C" w:rsidRDefault="00B7214C" w:rsidP="00FF72EE">
            <w:pPr>
              <w:ind w:left="5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A53556" w14:textId="77777777" w:rsidR="00B7214C" w:rsidRDefault="00B7214C" w:rsidP="00FF72EE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AÑO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FBE7C1" w14:textId="77777777" w:rsidR="00B7214C" w:rsidRDefault="00B7214C" w:rsidP="00FF72EE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F6A3D7" w14:textId="77777777" w:rsidR="00B7214C" w:rsidRDefault="00B7214C" w:rsidP="00FF72EE">
            <w:pPr>
              <w:ind w:left="97"/>
            </w:pPr>
            <w:r>
              <w:rPr>
                <w:rFonts w:ascii="Arial" w:eastAsia="Arial" w:hAnsi="Arial" w:cs="Arial"/>
                <w:b/>
                <w:sz w:val="28"/>
              </w:rPr>
              <w:t xml:space="preserve">No. de Consecutivo </w:t>
            </w:r>
            <w:r>
              <w:rPr>
                <w:rFonts w:ascii="Calibri" w:eastAsia="Calibri" w:hAnsi="Calibri" w:cs="Calibri"/>
                <w:sz w:val="28"/>
                <w:vertAlign w:val="subscript"/>
              </w:rPr>
              <w:t xml:space="preserve"> </w:t>
            </w:r>
          </w:p>
        </w:tc>
      </w:tr>
      <w:tr w:rsidR="00B7214C" w14:paraId="4AD69700" w14:textId="77777777" w:rsidTr="00A46EA2">
        <w:trPr>
          <w:trHeight w:val="3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14:paraId="4B133D96" w14:textId="77777777" w:rsidR="00B7214C" w:rsidRDefault="00B7214C" w:rsidP="00FF72E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CE2" w14:textId="77777777" w:rsidR="00B7214C" w:rsidRDefault="00B7214C" w:rsidP="00FF72EE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B853" w14:textId="77777777" w:rsidR="00B7214C" w:rsidRDefault="00B7214C" w:rsidP="00FF72EE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3A44" w14:textId="77777777" w:rsidR="00B7214C" w:rsidRDefault="00B7214C" w:rsidP="00FF72EE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45350C" w14:textId="77777777" w:rsidR="00B7214C" w:rsidRDefault="00B7214C" w:rsidP="00FF72EE"/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808" w14:textId="77777777" w:rsidR="00B7214C" w:rsidRDefault="00B7214C" w:rsidP="00FF72EE">
            <w:pPr>
              <w:ind w:right="25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256BA867" w14:textId="77777777" w:rsidR="00B7214C" w:rsidRDefault="00B7214C" w:rsidP="00B7214C">
      <w:pPr>
        <w:tabs>
          <w:tab w:val="left" w:pos="3480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2E28433F" w14:textId="77777777" w:rsidR="00B7214C" w:rsidRDefault="00B7214C" w:rsidP="00B7214C">
      <w:pPr>
        <w:tabs>
          <w:tab w:val="left" w:pos="3480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80"/>
        <w:gridCol w:w="480"/>
        <w:gridCol w:w="486"/>
        <w:gridCol w:w="480"/>
        <w:gridCol w:w="480"/>
        <w:gridCol w:w="858"/>
        <w:gridCol w:w="725"/>
        <w:gridCol w:w="190"/>
        <w:gridCol w:w="826"/>
        <w:gridCol w:w="1799"/>
      </w:tblGrid>
      <w:tr w:rsidR="00A46EA2" w:rsidRPr="00A46EA2" w14:paraId="3448BA24" w14:textId="77777777" w:rsidTr="00A46EA2">
        <w:trPr>
          <w:trHeight w:val="300"/>
        </w:trPr>
        <w:tc>
          <w:tcPr>
            <w:tcW w:w="1020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9AD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1. INFORMACIÓN PERSONAL </w:t>
            </w:r>
          </w:p>
        </w:tc>
      </w:tr>
      <w:tr w:rsidR="00A46EA2" w:rsidRPr="00A46EA2" w14:paraId="649026BE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9CBF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Nombres y Apellidos completos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2E19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4C79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A3AC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EE53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BB2B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4D50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C40D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0116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991F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06A0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7A544246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B3A9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2839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TI.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F63E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7FD7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C.C. 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39DC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326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No: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1ACB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B137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834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B3C7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Código: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ADE0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2B315E40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F7D2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Dirección de Residencia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F20A0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790D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CBAA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1B97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4DC6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9256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CB82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1CB4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FEFC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DA93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2712088B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98AB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Teléfono No.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BD45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EE8F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C759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8199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A99E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5FD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Correo: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EEAA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C1F8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D2F76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6A177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7972D6A8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E82B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14CC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B50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4628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3A3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D123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EE2E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129C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B17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881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7E80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522A1233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D9E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¿Ha cancelado semestre?  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2C5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SI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BFE3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551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NO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DE82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3FF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FDD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Cuál(es)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CA2D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F7FA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CF7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Cuándo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0C3F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4CCF38DB" w14:textId="77777777" w:rsidTr="00A46EA2">
        <w:trPr>
          <w:trHeight w:val="6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90EF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Ha sido beneficiario de crédito estudiantil 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C47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SI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FEB0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675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NO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EDDC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25B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973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Cuantos semestres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727B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B98A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C449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7D3317D6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FCA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7D5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4BCE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CA59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67C2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CDA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AF4E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23C4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0DA3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14B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4710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4324D35A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6639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Tiene deuda actual 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01E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SI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0CC4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16C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NO  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8158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8C7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CFE6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Valor de la deuda $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7DC2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69DB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E2B0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4B1E2D64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D058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EB9C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7D09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B968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F9D48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861C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A76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F6D7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3B80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431E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906A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3A88FC21" w14:textId="77777777" w:rsidTr="00A46EA2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2AF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Ha recibido beneficios de Bienestar Universitario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5D8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SI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2AC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341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NO  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012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910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Cuando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8AC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Cuales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7D3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71C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2A0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07A716CF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D5BC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8AD6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F289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62D7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BE556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9CE50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A423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9AB8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7409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6C63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FA1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417B9D5A" w14:textId="77777777" w:rsidTr="00A46EA2">
        <w:trPr>
          <w:trHeight w:val="300"/>
        </w:trPr>
        <w:tc>
          <w:tcPr>
            <w:tcW w:w="102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2C8B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eastAsia="Arial" w:hAnsi="Calibri" w:cs="Calibri"/>
                <w:color w:val="000000"/>
                <w:sz w:val="22"/>
                <w:szCs w:val="22"/>
                <w:lang w:eastAsia="es-CO"/>
              </w:rPr>
              <w:t xml:space="preserve">2.        INFORMACIÓN ACADÉMICA </w:t>
            </w:r>
          </w:p>
        </w:tc>
      </w:tr>
      <w:tr w:rsidR="00A46EA2" w:rsidRPr="00A46EA2" w14:paraId="522A041D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635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Facultad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0075D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5CCD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11B9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0D545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A571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AF48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2BDB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5394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30EF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2001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65BEB71F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A84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Programa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F5F5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8658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B508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DE24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F7CD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507E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D84A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7FDF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70F7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1982E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3BECEDA0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401B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Semestre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3BBE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D4E2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B62C9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09C38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03F9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046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0797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DE5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333C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4709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00F4C13A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E64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3BCE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3258B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3F261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4582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7700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0EB1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9861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B9A7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EB2D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D6F7" w14:textId="77777777" w:rsidR="00A46EA2" w:rsidRPr="00A46EA2" w:rsidRDefault="00A46EA2" w:rsidP="00A46EA2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A46EA2" w:rsidRPr="00A46EA2" w14:paraId="0DE3C681" w14:textId="77777777" w:rsidTr="00A46EA2">
        <w:trPr>
          <w:trHeight w:val="315"/>
        </w:trPr>
        <w:tc>
          <w:tcPr>
            <w:tcW w:w="102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70C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eastAsia="Arial" w:hAnsi="Calibri" w:cs="Calibri"/>
                <w:color w:val="000000"/>
                <w:sz w:val="22"/>
                <w:szCs w:val="22"/>
                <w:lang w:eastAsia="es-CO"/>
              </w:rPr>
              <w:t xml:space="preserve">3.        MOTIVOS DE CANCELACIÓN </w:t>
            </w:r>
          </w:p>
        </w:tc>
      </w:tr>
      <w:tr w:rsidR="00A46EA2" w:rsidRPr="00A46EA2" w14:paraId="65579AEE" w14:textId="77777777" w:rsidTr="00A46EA2">
        <w:trPr>
          <w:trHeight w:val="34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303C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Motivos Familiares o Personales: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F3C22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6B3CB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03F77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396DA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31000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D9F9C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4F67B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49871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D0EB2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DB0B9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A46EA2" w:rsidRPr="00A46EA2" w14:paraId="36B57A7C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F93D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Motivos Académicos: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6C6B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1414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122F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855F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5FF6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4E2A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6C86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3CF3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0839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4E3D7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0D26614D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B68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Motivos Económicos: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FE7FD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3813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01C0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1044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CE9C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28CE1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3760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469D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C97B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B5666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59807355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F7F5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Motivos Salud: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4370C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07B0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2DD506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23A92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DC26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37378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99DF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EE75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CE258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1E6CE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A46EA2" w:rsidRPr="00A46EA2" w14:paraId="17331644" w14:textId="77777777" w:rsidTr="00A46EA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55F8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 xml:space="preserve">Otros: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E2A6A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DE7B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5F5510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F0AC5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D1E1B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8B31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A9B64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85413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0E2368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714A0F" w14:textId="77777777" w:rsidR="00A46EA2" w:rsidRPr="00A46EA2" w:rsidRDefault="00A46EA2" w:rsidP="00A46EA2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A46EA2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</w:tbl>
    <w:p w14:paraId="1DE9E900" w14:textId="77777777" w:rsidR="00B7214C" w:rsidRPr="00B7214C" w:rsidRDefault="00B7214C" w:rsidP="00EA772A">
      <w:pPr>
        <w:spacing w:line="259" w:lineRule="auto"/>
        <w:rPr>
          <w:rFonts w:ascii="Arial" w:hAnsi="Arial" w:cs="Arial"/>
          <w:sz w:val="20"/>
          <w:szCs w:val="20"/>
        </w:rPr>
      </w:pPr>
    </w:p>
    <w:p w14:paraId="319C649E" w14:textId="77777777" w:rsidR="00B7214C" w:rsidRPr="00B7214C" w:rsidRDefault="00B7214C" w:rsidP="00EA772A">
      <w:pPr>
        <w:spacing w:line="259" w:lineRule="auto"/>
        <w:rPr>
          <w:rFonts w:ascii="Arial" w:hAnsi="Arial" w:cs="Arial"/>
          <w:sz w:val="20"/>
          <w:szCs w:val="20"/>
        </w:rPr>
      </w:pPr>
    </w:p>
    <w:p w14:paraId="57CCBD0A" w14:textId="77777777" w:rsidR="00B7214C" w:rsidRPr="00B7214C" w:rsidRDefault="00B7214C" w:rsidP="00EA772A">
      <w:pPr>
        <w:rPr>
          <w:rFonts w:ascii="Arial" w:hAnsi="Arial" w:cs="Arial"/>
          <w:sz w:val="20"/>
          <w:szCs w:val="20"/>
        </w:rPr>
      </w:pPr>
      <w:r w:rsidRPr="00B7214C">
        <w:rPr>
          <w:rFonts w:ascii="Arial" w:hAnsi="Arial" w:cs="Arial"/>
          <w:sz w:val="20"/>
          <w:szCs w:val="20"/>
        </w:rPr>
        <w:t xml:space="preserve">________________________________ </w:t>
      </w:r>
    </w:p>
    <w:p w14:paraId="647D18F3" w14:textId="77777777" w:rsidR="00B7214C" w:rsidRPr="00B7214C" w:rsidRDefault="00B7214C" w:rsidP="00EA772A">
      <w:pPr>
        <w:rPr>
          <w:rFonts w:ascii="Arial" w:hAnsi="Arial" w:cs="Arial"/>
          <w:sz w:val="20"/>
          <w:szCs w:val="20"/>
        </w:rPr>
      </w:pPr>
      <w:r w:rsidRPr="00B7214C">
        <w:rPr>
          <w:rFonts w:ascii="Arial" w:hAnsi="Arial" w:cs="Arial"/>
          <w:sz w:val="20"/>
          <w:szCs w:val="20"/>
        </w:rPr>
        <w:t xml:space="preserve">Firma estudiante y documento </w:t>
      </w:r>
    </w:p>
    <w:p w14:paraId="2E3306D5" w14:textId="77777777" w:rsidR="00B7214C" w:rsidRPr="00B7214C" w:rsidRDefault="00B7214C" w:rsidP="00B7214C">
      <w:pPr>
        <w:tabs>
          <w:tab w:val="left" w:pos="3480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7699EA13" w14:textId="77777777" w:rsidR="00B7214C" w:rsidRDefault="00B7214C" w:rsidP="00B7214C">
      <w:pPr>
        <w:tabs>
          <w:tab w:val="left" w:pos="3480"/>
        </w:tabs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9B5CCCC" w14:textId="77777777" w:rsidR="00B7214C" w:rsidRDefault="00B7214C" w:rsidP="00B7214C">
      <w:r>
        <w:rPr>
          <w:rFonts w:ascii="Arial" w:eastAsia="Arial" w:hAnsi="Arial" w:cs="Arial"/>
          <w:b/>
          <w:sz w:val="20"/>
        </w:rPr>
        <w:t xml:space="preserve">PAZ Y SALVOS 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172" w:type="dxa"/>
        <w:tblInd w:w="-104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34"/>
        <w:gridCol w:w="440"/>
        <w:gridCol w:w="2679"/>
        <w:gridCol w:w="709"/>
        <w:gridCol w:w="2410"/>
      </w:tblGrid>
      <w:tr w:rsidR="00347303" w14:paraId="15D93167" w14:textId="65530F41" w:rsidTr="00595DE7">
        <w:trPr>
          <w:trHeight w:val="74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7E652F" w14:textId="77777777" w:rsidR="00347303" w:rsidRDefault="00347303" w:rsidP="00A46EA2">
            <w:pPr>
              <w:spacing w:after="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1FC82F4" w14:textId="0FC6471A" w:rsidR="00347303" w:rsidRDefault="000759E5" w:rsidP="00A46EA2">
            <w:pPr>
              <w:spacing w:after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Apoyo Financiero </w:t>
            </w:r>
            <w:r w:rsidR="00347303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47303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7F38C465" w14:textId="77777777" w:rsidR="00347303" w:rsidRDefault="00347303" w:rsidP="00FF72EE"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4A24" w14:textId="573E3B47" w:rsidR="00347303" w:rsidRDefault="00347303" w:rsidP="00347303">
            <w:pPr>
              <w:spacing w:after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Decanatura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BF43F6F" w14:textId="77777777" w:rsidR="00347303" w:rsidRDefault="00347303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14:paraId="55BA956F" w14:textId="1E981898" w:rsidR="00347303" w:rsidRPr="00347303" w:rsidRDefault="00347303" w:rsidP="00347303">
            <w:pPr>
              <w:ind w:firstLine="708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CC7E" w14:textId="77777777" w:rsidR="00347303" w:rsidRDefault="00347303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14:paraId="3E7D1D26" w14:textId="27E0238A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Humanidades</w:t>
            </w:r>
          </w:p>
        </w:tc>
      </w:tr>
      <w:tr w:rsidR="00595DE7" w14:paraId="6528837A" w14:textId="77777777" w:rsidTr="00595DE7">
        <w:trPr>
          <w:trHeight w:val="744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D85FC" w14:textId="77777777" w:rsidR="00595DE7" w:rsidRDefault="00595DE7" w:rsidP="00A46EA2">
            <w:pPr>
              <w:spacing w:after="13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440" w:type="dxa"/>
            <w:vAlign w:val="center"/>
          </w:tcPr>
          <w:p w14:paraId="6079C65F" w14:textId="77777777" w:rsidR="00595DE7" w:rsidRDefault="00595DE7" w:rsidP="00FF72EE">
            <w:pPr>
              <w:rPr>
                <w:rFonts w:ascii="Arial" w:eastAsia="Arial" w:hAnsi="Arial" w:cs="Arial"/>
                <w:b/>
                <w:sz w:val="22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C22B3" w14:textId="77777777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09" w:type="dxa"/>
          </w:tcPr>
          <w:p w14:paraId="5E8BEDFD" w14:textId="77777777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935EF42" w14:textId="77777777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595DE7" w14:paraId="03F0E154" w14:textId="77777777" w:rsidTr="00595DE7">
        <w:trPr>
          <w:trHeight w:val="74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612A" w14:textId="2A507749" w:rsidR="00595DE7" w:rsidRDefault="00595DE7" w:rsidP="00595DE7">
            <w:pPr>
              <w:spacing w:after="13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Biblioteca</w:t>
            </w:r>
          </w:p>
        </w:tc>
        <w:tc>
          <w:tcPr>
            <w:tcW w:w="44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E5150" w14:textId="77777777" w:rsidR="00595DE7" w:rsidRDefault="00595DE7" w:rsidP="00FF72EE">
            <w:pPr>
              <w:rPr>
                <w:rFonts w:ascii="Arial" w:eastAsia="Arial" w:hAnsi="Arial" w:cs="Arial"/>
                <w:b/>
                <w:sz w:val="2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47B8" w14:textId="2AE94A6E" w:rsidR="00595DE7" w:rsidRDefault="00595DE7" w:rsidP="00595DE7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Bienestar Universitario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165FFF" w14:textId="77777777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006D80BF" w14:textId="77777777" w:rsidR="00595DE7" w:rsidRDefault="00595DE7" w:rsidP="00347303">
            <w:pPr>
              <w:spacing w:after="21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</w:tr>
    </w:tbl>
    <w:p w14:paraId="48490C97" w14:textId="77777777" w:rsidR="00B7214C" w:rsidRDefault="00B7214C" w:rsidP="00B7214C">
      <w:r>
        <w:rPr>
          <w:rFonts w:ascii="Arial" w:eastAsia="Arial" w:hAnsi="Arial" w:cs="Arial"/>
          <w:b/>
          <w:sz w:val="8"/>
        </w:rPr>
        <w:t xml:space="preserve">  </w:t>
      </w:r>
      <w:r>
        <w:rPr>
          <w:rFonts w:ascii="Arial" w:eastAsia="Arial" w:hAnsi="Arial" w:cs="Arial"/>
          <w:b/>
          <w:sz w:val="8"/>
        </w:rPr>
        <w:tab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5995994" w14:textId="77777777" w:rsidR="00B7214C" w:rsidRDefault="00B7214C" w:rsidP="00B7214C">
      <w:r>
        <w:rPr>
          <w:rFonts w:ascii="Arial" w:eastAsia="Arial" w:hAnsi="Arial" w:cs="Arial"/>
          <w:b/>
          <w:sz w:val="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20" w:type="dxa"/>
        <w:tblInd w:w="-101" w:type="dxa"/>
        <w:tblCellMar>
          <w:top w:w="11" w:type="dxa"/>
          <w:left w:w="22" w:type="dxa"/>
          <w:right w:w="46" w:type="dxa"/>
        </w:tblCellMar>
        <w:tblLook w:val="04A0" w:firstRow="1" w:lastRow="0" w:firstColumn="1" w:lastColumn="0" w:noHBand="0" w:noVBand="1"/>
      </w:tblPr>
      <w:tblGrid>
        <w:gridCol w:w="1100"/>
        <w:gridCol w:w="991"/>
        <w:gridCol w:w="1277"/>
        <w:gridCol w:w="569"/>
        <w:gridCol w:w="708"/>
        <w:gridCol w:w="564"/>
        <w:gridCol w:w="983"/>
        <w:gridCol w:w="1559"/>
        <w:gridCol w:w="1569"/>
      </w:tblGrid>
      <w:tr w:rsidR="00B7214C" w14:paraId="6BBABFC9" w14:textId="77777777" w:rsidTr="00FF72EE">
        <w:trPr>
          <w:trHeight w:val="461"/>
        </w:trPr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E381F" w14:textId="77777777" w:rsidR="00B7214C" w:rsidRDefault="00B7214C" w:rsidP="00FF72EE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Fecha de estudio de solicitud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8BADF7" w14:textId="77777777" w:rsidR="00B7214C" w:rsidRDefault="00B7214C" w:rsidP="00FF72EE">
            <w:pPr>
              <w:ind w:left="161"/>
            </w:pP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Aceptado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49DB91E" w14:textId="77777777" w:rsidR="00B7214C" w:rsidRDefault="00B7214C" w:rsidP="00FF72EE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D38C50" w14:textId="77777777" w:rsidR="00B7214C" w:rsidRDefault="00B7214C" w:rsidP="00FF72EE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>Si fue aceptado se le reserva el cupo</w:t>
            </w: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B7B84" w14:paraId="1ADBA372" w14:textId="77777777" w:rsidTr="00AB7B84">
        <w:trPr>
          <w:trHeight w:val="26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8358" w14:textId="77777777" w:rsidR="00AB7B84" w:rsidRDefault="00AB7B84" w:rsidP="00FF72EE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Día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B496" w14:textId="77777777" w:rsidR="00AB7B84" w:rsidRDefault="00AB7B84" w:rsidP="00FF72EE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D4CE" w14:textId="77777777" w:rsidR="00AB7B84" w:rsidRDefault="00AB7B84" w:rsidP="00FF72EE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Año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B567" w14:textId="77777777" w:rsidR="00AB7B84" w:rsidRDefault="00AB7B84" w:rsidP="00FF72EE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Sí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711" w14:textId="77777777" w:rsidR="00AB7B84" w:rsidRDefault="00AB7B84" w:rsidP="00FF72EE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4A63" w14:textId="77777777" w:rsidR="00AB7B84" w:rsidRDefault="00AB7B84" w:rsidP="00FF72E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Sem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8F2E" w14:textId="77777777" w:rsidR="00AB7B84" w:rsidRDefault="00AB7B84" w:rsidP="00FF72EE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Año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C208" w14:textId="77777777" w:rsidR="00AB7B84" w:rsidRDefault="00AB7B84" w:rsidP="00FF72EE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Años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B7B84" w14:paraId="53CC0E20" w14:textId="77777777" w:rsidTr="00AB7B84">
        <w:trPr>
          <w:trHeight w:val="30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0DAC" w14:textId="77777777" w:rsidR="00AB7B84" w:rsidRDefault="00AB7B84" w:rsidP="00FF72EE">
            <w:pPr>
              <w:ind w:left="84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87B4" w14:textId="77777777" w:rsidR="00AB7B84" w:rsidRDefault="00AB7B84" w:rsidP="00FF72EE">
            <w:pPr>
              <w:ind w:left="86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E6EC" w14:textId="77777777" w:rsidR="00AB7B84" w:rsidRDefault="00AB7B84" w:rsidP="00FF72EE">
            <w:pPr>
              <w:ind w:left="89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C01A" w14:textId="77777777" w:rsidR="00AB7B84" w:rsidRDefault="00AB7B84" w:rsidP="00FF72EE">
            <w:pPr>
              <w:ind w:left="89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9384" w14:textId="77777777" w:rsidR="00AB7B84" w:rsidRDefault="00AB7B84" w:rsidP="00FF72EE">
            <w:pPr>
              <w:ind w:left="86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025A" w14:textId="77777777" w:rsidR="00AB7B84" w:rsidRDefault="00AB7B84" w:rsidP="00FF72EE">
            <w:pPr>
              <w:ind w:left="86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F08B" w14:textId="77777777" w:rsidR="00AB7B84" w:rsidRDefault="00AB7B84" w:rsidP="00FF72EE">
            <w:pPr>
              <w:ind w:left="86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C0AB" w14:textId="77777777" w:rsidR="00AB7B84" w:rsidRDefault="00AB7B84" w:rsidP="00FF72EE">
            <w:pPr>
              <w:ind w:left="84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5646CFB2" w14:textId="77777777" w:rsidR="00B7214C" w:rsidRDefault="00B7214C" w:rsidP="00B7214C">
      <w:pPr>
        <w:spacing w:after="4"/>
      </w:pPr>
      <w:r>
        <w:rPr>
          <w:rFonts w:ascii="Arial" w:eastAsia="Arial" w:hAnsi="Arial" w:cs="Arial"/>
          <w:b/>
          <w:sz w:val="22"/>
        </w:rPr>
        <w:t xml:space="preserve">  </w:t>
      </w:r>
    </w:p>
    <w:p w14:paraId="759AB2FB" w14:textId="77777777" w:rsidR="00B7214C" w:rsidRDefault="00B7214C" w:rsidP="00B7214C">
      <w:pPr>
        <w:spacing w:after="15"/>
      </w:pPr>
      <w:r>
        <w:rPr>
          <w:rFonts w:ascii="Calibri" w:eastAsia="Calibri" w:hAnsi="Calibri" w:cs="Calibri"/>
          <w:sz w:val="22"/>
        </w:rPr>
        <w:t xml:space="preserve"> </w:t>
      </w:r>
    </w:p>
    <w:p w14:paraId="4AD146C9" w14:textId="2C46B7E1" w:rsidR="00B7214C" w:rsidRDefault="00B7214C" w:rsidP="00B7214C">
      <w:pPr>
        <w:spacing w:after="2"/>
        <w:ind w:left="-438"/>
      </w:pP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</w:r>
      <w:r w:rsidR="00725DC9">
        <w:rPr>
          <w:rFonts w:ascii="Calibri" w:eastAsia="Calibri" w:hAnsi="Calibri" w:cs="Calibri"/>
          <w:sz w:val="22"/>
        </w:rPr>
        <w:softHyphen/>
        <w:t>_________________________________________</w:t>
      </w:r>
      <w:r w:rsidR="00725DC9">
        <w:rPr>
          <w:rFonts w:ascii="Calibri" w:eastAsia="Calibri" w:hAnsi="Calibri" w:cs="Calibri"/>
          <w:sz w:val="22"/>
        </w:rPr>
        <w:tab/>
      </w:r>
      <w:r w:rsidR="00725DC9">
        <w:rPr>
          <w:rFonts w:ascii="Calibri" w:eastAsia="Calibri" w:hAnsi="Calibri" w:cs="Calibri"/>
          <w:sz w:val="22"/>
        </w:rPr>
        <w:tab/>
      </w:r>
    </w:p>
    <w:p w14:paraId="55864159" w14:textId="348C65CC" w:rsidR="00B7214C" w:rsidRPr="00B30BAC" w:rsidRDefault="00B7214C" w:rsidP="00595DE7">
      <w:pPr>
        <w:tabs>
          <w:tab w:val="center" w:pos="1190"/>
          <w:tab w:val="center" w:pos="2124"/>
          <w:tab w:val="center" w:pos="3670"/>
          <w:tab w:val="center" w:pos="4957"/>
          <w:tab w:val="center" w:pos="6658"/>
        </w:tabs>
        <w:spacing w:after="3"/>
        <w:ind w:left="-15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 w:rsidR="00347303">
        <w:rPr>
          <w:rFonts w:ascii="Calibri" w:eastAsia="Calibri" w:hAnsi="Calibri" w:cs="Calibri"/>
          <w:sz w:val="22"/>
        </w:rPr>
        <w:t xml:space="preserve">         </w:t>
      </w:r>
      <w:r w:rsidR="00A46EA2">
        <w:rPr>
          <w:rFonts w:ascii="Arial" w:eastAsia="Arial" w:hAnsi="Arial" w:cs="Arial"/>
          <w:sz w:val="20"/>
        </w:rPr>
        <w:t xml:space="preserve">Firma </w:t>
      </w:r>
      <w:r>
        <w:rPr>
          <w:rFonts w:ascii="Arial" w:eastAsia="Arial" w:hAnsi="Arial" w:cs="Arial"/>
          <w:sz w:val="20"/>
        </w:rPr>
        <w:t xml:space="preserve">Admisiones y Registro 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B7214C" w:rsidRPr="00B30BAC" w:rsidSect="00EA772A">
      <w:headerReference w:type="default" r:id="rId7"/>
      <w:pgSz w:w="12240" w:h="20160" w:code="5"/>
      <w:pgMar w:top="720" w:right="1467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5033" w14:textId="77777777" w:rsidR="00773E42" w:rsidRDefault="00773E42">
      <w:r>
        <w:separator/>
      </w:r>
    </w:p>
  </w:endnote>
  <w:endnote w:type="continuationSeparator" w:id="0">
    <w:p w14:paraId="5BA496A6" w14:textId="77777777" w:rsidR="00773E42" w:rsidRDefault="0077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6BC3B" w14:textId="77777777" w:rsidR="00773E42" w:rsidRDefault="00773E42">
      <w:r>
        <w:separator/>
      </w:r>
    </w:p>
  </w:footnote>
  <w:footnote w:type="continuationSeparator" w:id="0">
    <w:p w14:paraId="7213D6AD" w14:textId="77777777" w:rsidR="00773E42" w:rsidRDefault="0077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6C55" w14:textId="77777777" w:rsidR="00E52A59" w:rsidRDefault="00E52A59">
    <w:pPr>
      <w:pStyle w:val="Encabezado"/>
    </w:pPr>
  </w:p>
  <w:tbl>
    <w:tblPr>
      <w:tblW w:w="1050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35"/>
      <w:gridCol w:w="5674"/>
      <w:gridCol w:w="2392"/>
    </w:tblGrid>
    <w:tr w:rsidR="00ED1934" w:rsidRPr="006D3ECB" w14:paraId="06100426" w14:textId="77777777" w:rsidTr="00ED1934">
      <w:trPr>
        <w:trHeight w:val="419"/>
      </w:trPr>
      <w:tc>
        <w:tcPr>
          <w:tcW w:w="2435" w:type="dxa"/>
          <w:vMerge w:val="restart"/>
        </w:tcPr>
        <w:p w14:paraId="4ABDBF16" w14:textId="7ED9E15B" w:rsidR="00ED1934" w:rsidRPr="00CA1A21" w:rsidRDefault="007239CC" w:rsidP="00E52A59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noProof/>
            </w:rPr>
            <w:drawing>
              <wp:inline distT="0" distB="0" distL="0" distR="0" wp14:anchorId="07A76343" wp14:editId="3B97B6EA">
                <wp:extent cx="1409065" cy="903605"/>
                <wp:effectExtent l="0" t="0" r="635" b="0"/>
                <wp:docPr id="176428995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289952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065" cy="903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4" w:type="dxa"/>
          <w:vMerge w:val="restart"/>
          <w:vAlign w:val="center"/>
        </w:tcPr>
        <w:p w14:paraId="6C589066" w14:textId="77777777" w:rsidR="00ED1934" w:rsidRPr="00ED1934" w:rsidRDefault="00ED1934" w:rsidP="00E52A59">
          <w:pPr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ED1934">
            <w:rPr>
              <w:rFonts w:ascii="Arial" w:eastAsia="Arial" w:hAnsi="Arial" w:cs="Arial"/>
              <w:b/>
              <w:sz w:val="22"/>
            </w:rPr>
            <w:t xml:space="preserve">CANCELACIÓN DE MATRÍCULA    </w:t>
          </w:r>
        </w:p>
      </w:tc>
      <w:tc>
        <w:tcPr>
          <w:tcW w:w="2392" w:type="dxa"/>
          <w:vAlign w:val="center"/>
        </w:tcPr>
        <w:p w14:paraId="1CA877FE" w14:textId="77777777" w:rsidR="00ED1934" w:rsidRPr="004E37D7" w:rsidRDefault="00ED1934" w:rsidP="00ED1934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ED1934">
            <w:rPr>
              <w:rFonts w:ascii="Arial" w:hAnsi="Arial" w:cs="Arial"/>
              <w:b/>
              <w:color w:val="000000"/>
              <w:sz w:val="20"/>
              <w:szCs w:val="20"/>
            </w:rPr>
            <w:t>Código:</w:t>
          </w:r>
          <w:r w:rsidRPr="004E37D7">
            <w:rPr>
              <w:rFonts w:ascii="Arial" w:hAnsi="Arial" w:cs="Arial"/>
              <w:color w:val="000000"/>
              <w:sz w:val="20"/>
              <w:szCs w:val="20"/>
            </w:rPr>
            <w:t xml:space="preserve">  F</w:t>
          </w:r>
          <w:r>
            <w:rPr>
              <w:rFonts w:ascii="Arial" w:hAnsi="Arial" w:cs="Arial"/>
              <w:color w:val="000000"/>
              <w:sz w:val="20"/>
              <w:szCs w:val="20"/>
            </w:rPr>
            <w:t>-GA-0006</w:t>
          </w:r>
        </w:p>
      </w:tc>
    </w:tr>
    <w:tr w:rsidR="00ED1934" w:rsidRPr="006D3ECB" w14:paraId="181F1C05" w14:textId="77777777" w:rsidTr="00ED1934">
      <w:trPr>
        <w:trHeight w:val="553"/>
      </w:trPr>
      <w:tc>
        <w:tcPr>
          <w:tcW w:w="2435" w:type="dxa"/>
          <w:vMerge/>
        </w:tcPr>
        <w:p w14:paraId="2F7BD41D" w14:textId="77777777" w:rsidR="00ED1934" w:rsidRPr="00CA1A21" w:rsidRDefault="00ED1934" w:rsidP="00E52A59">
          <w:pPr>
            <w:jc w:val="both"/>
            <w:rPr>
              <w:rFonts w:ascii="Arial" w:hAnsi="Arial" w:cs="Arial"/>
              <w:color w:val="000000"/>
            </w:rPr>
          </w:pPr>
        </w:p>
      </w:tc>
      <w:tc>
        <w:tcPr>
          <w:tcW w:w="5674" w:type="dxa"/>
          <w:vMerge/>
          <w:vAlign w:val="center"/>
        </w:tcPr>
        <w:p w14:paraId="3C8519C1" w14:textId="77777777" w:rsidR="00ED1934" w:rsidRPr="004E37D7" w:rsidRDefault="00ED1934" w:rsidP="00E52A59">
          <w:pPr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</w:p>
      </w:tc>
      <w:tc>
        <w:tcPr>
          <w:tcW w:w="2392" w:type="dxa"/>
          <w:vAlign w:val="center"/>
        </w:tcPr>
        <w:p w14:paraId="5939C3F3" w14:textId="776F90BE" w:rsidR="00ED1934" w:rsidRPr="004E37D7" w:rsidRDefault="00ED1934" w:rsidP="00E52A59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ED1934">
            <w:rPr>
              <w:rFonts w:ascii="Arial" w:hAnsi="Arial" w:cs="Arial"/>
              <w:b/>
              <w:color w:val="000000"/>
              <w:sz w:val="20"/>
              <w:szCs w:val="20"/>
            </w:rPr>
            <w:t>Versión:</w:t>
          </w:r>
          <w:r w:rsidRPr="004E37D7">
            <w:rPr>
              <w:rFonts w:ascii="Arial" w:hAnsi="Arial" w:cs="Arial"/>
              <w:color w:val="000000"/>
              <w:sz w:val="20"/>
              <w:szCs w:val="20"/>
            </w:rPr>
            <w:t xml:space="preserve"> 0</w:t>
          </w:r>
          <w:r w:rsidR="000759E5">
            <w:rPr>
              <w:rFonts w:ascii="Arial" w:hAnsi="Arial" w:cs="Arial"/>
              <w:color w:val="000000"/>
              <w:sz w:val="20"/>
              <w:szCs w:val="20"/>
            </w:rPr>
            <w:t>3</w:t>
          </w:r>
        </w:p>
      </w:tc>
    </w:tr>
    <w:tr w:rsidR="00ED1934" w:rsidRPr="006D3ECB" w14:paraId="67EF7C7D" w14:textId="77777777" w:rsidTr="00ED1934">
      <w:trPr>
        <w:trHeight w:val="35"/>
      </w:trPr>
      <w:tc>
        <w:tcPr>
          <w:tcW w:w="2435" w:type="dxa"/>
          <w:vMerge/>
        </w:tcPr>
        <w:p w14:paraId="7C829E04" w14:textId="77777777" w:rsidR="00ED1934" w:rsidRPr="00CA1A21" w:rsidRDefault="00ED1934" w:rsidP="00E52A59">
          <w:pPr>
            <w:jc w:val="both"/>
            <w:rPr>
              <w:rFonts w:ascii="Arial" w:hAnsi="Arial" w:cs="Arial"/>
              <w:color w:val="000000"/>
            </w:rPr>
          </w:pPr>
        </w:p>
      </w:tc>
      <w:tc>
        <w:tcPr>
          <w:tcW w:w="5674" w:type="dxa"/>
          <w:vMerge/>
          <w:vAlign w:val="center"/>
        </w:tcPr>
        <w:p w14:paraId="39F4F41E" w14:textId="77777777" w:rsidR="00ED1934" w:rsidRPr="004E37D7" w:rsidRDefault="00ED1934" w:rsidP="00E52A59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392" w:type="dxa"/>
          <w:vAlign w:val="center"/>
        </w:tcPr>
        <w:p w14:paraId="0545F5B3" w14:textId="77777777" w:rsidR="00ED1934" w:rsidRPr="004E37D7" w:rsidRDefault="00ED1934" w:rsidP="00E52A59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ED1934">
            <w:rPr>
              <w:rFonts w:ascii="Arial" w:hAnsi="Arial" w:cs="Arial"/>
              <w:b/>
              <w:color w:val="000000"/>
              <w:sz w:val="20"/>
              <w:szCs w:val="20"/>
            </w:rPr>
            <w:t>Página:</w:t>
          </w:r>
          <w:r w:rsidRPr="00ED1934"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</w: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t xml:space="preserve"> de </w: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4E37D7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987A48B" w14:textId="77777777" w:rsidR="00E52A59" w:rsidRDefault="00E52A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17618"/>
    <w:multiLevelType w:val="hybridMultilevel"/>
    <w:tmpl w:val="A56CA138"/>
    <w:lvl w:ilvl="0" w:tplc="6E38DCD4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D9B4">
      <w:start w:val="1"/>
      <w:numFmt w:val="lowerLetter"/>
      <w:lvlText w:val="%2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A2126">
      <w:start w:val="1"/>
      <w:numFmt w:val="lowerRoman"/>
      <w:lvlText w:val="%3"/>
      <w:lvlJc w:val="left"/>
      <w:pPr>
        <w:ind w:left="1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2E5F6">
      <w:start w:val="1"/>
      <w:numFmt w:val="decimal"/>
      <w:lvlText w:val="%4"/>
      <w:lvlJc w:val="left"/>
      <w:pPr>
        <w:ind w:left="2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7AB744">
      <w:start w:val="1"/>
      <w:numFmt w:val="lowerLetter"/>
      <w:lvlText w:val="%5"/>
      <w:lvlJc w:val="left"/>
      <w:pPr>
        <w:ind w:left="3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42662">
      <w:start w:val="1"/>
      <w:numFmt w:val="lowerRoman"/>
      <w:lvlText w:val="%6"/>
      <w:lvlJc w:val="left"/>
      <w:pPr>
        <w:ind w:left="4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80E1E">
      <w:start w:val="1"/>
      <w:numFmt w:val="decimal"/>
      <w:lvlText w:val="%7"/>
      <w:lvlJc w:val="left"/>
      <w:pPr>
        <w:ind w:left="4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079D2">
      <w:start w:val="1"/>
      <w:numFmt w:val="lowerLetter"/>
      <w:lvlText w:val="%8"/>
      <w:lvlJc w:val="left"/>
      <w:pPr>
        <w:ind w:left="5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441FE">
      <w:start w:val="1"/>
      <w:numFmt w:val="lowerRoman"/>
      <w:lvlText w:val="%9"/>
      <w:lvlJc w:val="left"/>
      <w:pPr>
        <w:ind w:left="6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77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E9"/>
    <w:rsid w:val="000759E5"/>
    <w:rsid w:val="00151514"/>
    <w:rsid w:val="002431C5"/>
    <w:rsid w:val="00333115"/>
    <w:rsid w:val="00347303"/>
    <w:rsid w:val="00375D31"/>
    <w:rsid w:val="003D53C7"/>
    <w:rsid w:val="00420143"/>
    <w:rsid w:val="00436D5B"/>
    <w:rsid w:val="00441FE0"/>
    <w:rsid w:val="004807E1"/>
    <w:rsid w:val="00516188"/>
    <w:rsid w:val="005355D1"/>
    <w:rsid w:val="005925BE"/>
    <w:rsid w:val="00595DE7"/>
    <w:rsid w:val="005D659D"/>
    <w:rsid w:val="00693737"/>
    <w:rsid w:val="006E7BAC"/>
    <w:rsid w:val="007239CC"/>
    <w:rsid w:val="00725DC9"/>
    <w:rsid w:val="00773E42"/>
    <w:rsid w:val="00A4205B"/>
    <w:rsid w:val="00A46EA2"/>
    <w:rsid w:val="00AB7B84"/>
    <w:rsid w:val="00AC31F6"/>
    <w:rsid w:val="00AD1DCD"/>
    <w:rsid w:val="00AF3E95"/>
    <w:rsid w:val="00AF6DFA"/>
    <w:rsid w:val="00B7214C"/>
    <w:rsid w:val="00B82850"/>
    <w:rsid w:val="00C01966"/>
    <w:rsid w:val="00C670AA"/>
    <w:rsid w:val="00D04328"/>
    <w:rsid w:val="00D360E9"/>
    <w:rsid w:val="00D45F8C"/>
    <w:rsid w:val="00E26872"/>
    <w:rsid w:val="00E52A59"/>
    <w:rsid w:val="00E60799"/>
    <w:rsid w:val="00EA772A"/>
    <w:rsid w:val="00EC2397"/>
    <w:rsid w:val="00ED1934"/>
    <w:rsid w:val="00E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6CE4B"/>
  <w15:chartTrackingRefBased/>
  <w15:docId w15:val="{21F1A0C4-F591-428F-AFBF-8BE5405E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A59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2A5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E52A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rsid w:val="00E52A59"/>
  </w:style>
  <w:style w:type="paragraph" w:styleId="Piedepgina">
    <w:name w:val="footer"/>
    <w:basedOn w:val="Normal"/>
    <w:link w:val="PiedepginaCar"/>
    <w:uiPriority w:val="99"/>
    <w:unhideWhenUsed/>
    <w:rsid w:val="005161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188"/>
    <w:rPr>
      <w:rFonts w:ascii="Times New Roman" w:eastAsia="Times New Roman" w:hAnsi="Times New Roman"/>
      <w:sz w:val="24"/>
      <w:szCs w:val="24"/>
      <w:lang w:val="es-ES" w:eastAsia="es-ES"/>
    </w:rPr>
  </w:style>
  <w:style w:type="table" w:customStyle="1" w:styleId="TableGrid">
    <w:name w:val="TableGrid"/>
    <w:rsid w:val="00B7214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EA772A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ALIDAD%20PAGA\Formatos\F-GA-005%20FORMATO%20CANCELACION%20SEMESTR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F-GA-005 FORMATO CANCELACION SEMESTRE</Template>
  <TotalTime>0</TotalTime>
  <Pages>1</Pages>
  <Words>218</Words>
  <Characters>1218</Characters>
  <Application>Microsoft Office Word</Application>
  <DocSecurity>0</DocSecurity>
  <Lines>31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Camilo Rendon Pelaez</dc:creator>
  <cp:lastModifiedBy>Johanna María Echeverri Restrepo - Contratista IUE</cp:lastModifiedBy>
  <cp:revision>2</cp:revision>
  <dcterms:created xsi:type="dcterms:W3CDTF">2026-03-09T14:05:00Z</dcterms:created>
  <dcterms:modified xsi:type="dcterms:W3CDTF">2026-03-09T14:05:00Z</dcterms:modified>
</cp:coreProperties>
</file>